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EB8F" w14:textId="566CD363" w:rsidR="00326F78" w:rsidRDefault="00F61841" w:rsidP="00326F78">
      <w:pPr>
        <w:pStyle w:val="Title"/>
      </w:pPr>
      <w:r>
        <w:t>Enabling Single Motion Mode with Twin Drive</w:t>
      </w:r>
    </w:p>
    <w:p w14:paraId="0D7BFD6E" w14:textId="395C23D7" w:rsidR="00326F78" w:rsidRDefault="00F61841" w:rsidP="00326F78">
      <w:pPr>
        <w:pStyle w:val="Heading1"/>
      </w:pPr>
      <w:r>
        <w:t>Twin Drive</w:t>
      </w:r>
    </w:p>
    <w:p w14:paraId="133DB6F2" w14:textId="1ED7CD5E" w:rsidR="00F61841" w:rsidRPr="00F61841" w:rsidRDefault="002D37B7" w:rsidP="00F6184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0C5DAD" wp14:editId="57EE55F4">
                <wp:simplePos x="0" y="0"/>
                <wp:positionH relativeFrom="column">
                  <wp:align>center</wp:align>
                </wp:positionH>
                <wp:positionV relativeFrom="paragraph">
                  <wp:posOffset>246070</wp:posOffset>
                </wp:positionV>
                <wp:extent cx="5221224" cy="1481328"/>
                <wp:effectExtent l="0" t="0" r="0" b="508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224" cy="1481328"/>
                          <a:chOff x="0" y="0"/>
                          <a:chExt cx="5222117" cy="148082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,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357" y="0"/>
                            <a:ext cx="265176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7BB42" id="Group 4" o:spid="_x0000_s1026" style="position:absolute;margin-left:0;margin-top:19.4pt;width:411.1pt;height:116.65pt;z-index:251662336;mso-position-horizontal:center;mso-width-relative:margin;mso-height-relative:margin" coordsize="52221,14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, electronics&#10;&#10;Description automatically generated" style="position:absolute;width:23736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">
                  <v:imagedata r:id="rId10" o:title="A picture containing text, electronics&#10;&#10;Description automatically generated"/>
                </v:shape>
                <v:shape id="Picture 2" o:spid="_x0000_s1028" type="#_x0000_t75" style="position:absolute;left:25703;width:2651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">
                  <v:imagedata r:id="rId11" o:title=""/>
                </v:shape>
                <w10:wrap type="topAndBottom"/>
              </v:group>
            </w:pict>
          </mc:Fallback>
        </mc:AlternateContent>
      </w:r>
      <w:r w:rsidR="00F61841">
        <w:t xml:space="preserve">When 2 external </w:t>
      </w:r>
      <w:r w:rsidR="00566EF2">
        <w:t>axes</w:t>
      </w:r>
      <w:r w:rsidR="00F61841">
        <w:t xml:space="preserve"> are set up as twin drive</w:t>
      </w:r>
      <w:r w:rsidR="009A62EB">
        <w:t>,</w:t>
      </w:r>
      <w:r w:rsidR="009F5B34">
        <w:t xml:space="preserve"> the ax</w:t>
      </w:r>
      <w:r w:rsidR="00566EF2">
        <w:t>e</w:t>
      </w:r>
      <w:r w:rsidR="009F5B34">
        <w:t>s are jogged and programmed</w:t>
      </w:r>
      <w:r w:rsidR="00214C86">
        <w:t xml:space="preserve"> in twin motion mode</w:t>
      </w:r>
      <w:r w:rsidR="009A62EB">
        <w:t>. T</w:t>
      </w:r>
      <w:r w:rsidR="009F5B34">
        <w:t>he master axis has control of both.</w:t>
      </w:r>
    </w:p>
    <w:p w14:paraId="2AD1C983" w14:textId="30E45B1E" w:rsidR="00326F78" w:rsidRDefault="009F5B34" w:rsidP="00566EF2">
      <w:pPr>
        <w:pStyle w:val="Heading1"/>
      </w:pPr>
      <w:r>
        <w:t>Single Motion Mode</w:t>
      </w:r>
    </w:p>
    <w:p w14:paraId="5F7FA532" w14:textId="43884F03" w:rsidR="009F5B34" w:rsidRPr="009F5B34" w:rsidRDefault="002D37B7" w:rsidP="009F5B3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C7FEE4" wp14:editId="6D64646E">
                <wp:simplePos x="0" y="0"/>
                <wp:positionH relativeFrom="column">
                  <wp:align>center</wp:align>
                </wp:positionH>
                <wp:positionV relativeFrom="paragraph">
                  <wp:posOffset>752367</wp:posOffset>
                </wp:positionV>
                <wp:extent cx="5276088" cy="2066544"/>
                <wp:effectExtent l="0" t="0" r="127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088" cy="2066544"/>
                          <a:chOff x="0" y="0"/>
                          <a:chExt cx="5277841" cy="206629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551" y="0"/>
                            <a:ext cx="206629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BAAD8" id="Group 5" o:spid="_x0000_s1026" style="position:absolute;margin-left:0;margin-top:59.25pt;width:415.45pt;height:162.7pt;z-index:251658240;mso-position-horizontal:center;mso-width-relative:margin;mso-height-relative:margin" coordsize="52778,2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">
                <v:shape id="Picture 3" o:spid="_x0000_s1027" type="#_x0000_t75" style="position:absolute;left:32115;width:20663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">
                  <v:imagedata r:id="rId14" o:title=""/>
                </v:shape>
                <v:shape id="Picture 6" o:spid="_x0000_s1028" type="#_x0000_t75" style="position:absolute;width:22307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">
                  <v:imagedata r:id="rId15" o:title=""/>
                </v:shape>
                <w10:wrap type="topAndBottom"/>
              </v:group>
            </w:pict>
          </mc:Fallback>
        </mc:AlternateContent>
      </w:r>
      <w:r w:rsidR="009F5B34">
        <w:t>For setup and maintenance purposes,</w:t>
      </w:r>
      <w:r w:rsidR="009F5B34" w:rsidRPr="009F5B34">
        <w:t xml:space="preserve"> Single Motion Mode will need to be set up</w:t>
      </w:r>
      <w:r w:rsidR="009F5B34">
        <w:t xml:space="preserve"> to </w:t>
      </w:r>
      <w:r w:rsidR="009A62EB">
        <w:t>allow</w:t>
      </w:r>
      <w:r w:rsidR="009F5B34">
        <w:t xml:space="preserve"> individual control of both </w:t>
      </w:r>
      <w:r w:rsidR="00566EF2">
        <w:t>axes</w:t>
      </w:r>
      <w:r w:rsidR="009F5B34">
        <w:t xml:space="preserve">. </w:t>
      </w:r>
      <w:r w:rsidR="007E0CC4">
        <w:t xml:space="preserve">You will need to dedicate a </w:t>
      </w:r>
      <w:r w:rsidR="00144DEB">
        <w:t>General-Purpose</w:t>
      </w:r>
      <w:r w:rsidR="007E0CC4">
        <w:t xml:space="preserve"> Input for this function to work. Using the chart below, determine your GP input and set it to the appropriate parameter. For this </w:t>
      </w:r>
      <w:r w:rsidR="00144DEB">
        <w:t>example,</w:t>
      </w:r>
      <w:r w:rsidR="007E0CC4">
        <w:t xml:space="preserve"> we will use G</w:t>
      </w:r>
      <w:r w:rsidR="00144DEB">
        <w:t xml:space="preserve">P </w:t>
      </w:r>
      <w:r w:rsidR="007E0CC4">
        <w:t>Input #5</w:t>
      </w:r>
      <w:r w:rsidR="0011236F">
        <w:t xml:space="preserve"> and Station 1 as our Twin Drive.</w:t>
      </w:r>
    </w:p>
    <w:p w14:paraId="4560FC1C" w14:textId="6C67302F" w:rsidR="00144DEB" w:rsidRPr="00144DEB" w:rsidRDefault="00144DEB" w:rsidP="00566EF2">
      <w:pPr>
        <w:pStyle w:val="Heading1"/>
      </w:pPr>
      <w:r>
        <w:lastRenderedPageBreak/>
        <w:t>Verification and Testing</w:t>
      </w:r>
    </w:p>
    <w:p w14:paraId="1E6ABAED" w14:textId="403CEE6B" w:rsidR="00144DEB" w:rsidRPr="00326F78" w:rsidRDefault="00566EF2" w:rsidP="00326F78">
      <w:r>
        <w:rPr>
          <w:noProof/>
        </w:rPr>
        <w:drawing>
          <wp:anchor distT="0" distB="0" distL="114300" distR="114300" simplePos="0" relativeHeight="251659264" behindDoc="1" locked="0" layoutInCell="1" allowOverlap="1" wp14:anchorId="48AB6D27" wp14:editId="4A9E540D">
            <wp:simplePos x="0" y="0"/>
            <wp:positionH relativeFrom="margin">
              <wp:align>center</wp:align>
            </wp:positionH>
            <wp:positionV relativeFrom="paragraph">
              <wp:posOffset>588599</wp:posOffset>
            </wp:positionV>
            <wp:extent cx="7196328" cy="4745736"/>
            <wp:effectExtent l="0" t="0" r="508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328" cy="474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36F">
        <w:t xml:space="preserve">Once the parameter is set you can either simulate </w:t>
      </w:r>
      <w:r w:rsidR="00CA7F10">
        <w:t xml:space="preserve">the input or map the ladder to trigger the input externally. Once the input is on, select the main menu [Robot] tab and then select [Twin Drive] and you will see the mode set to SINGLE. </w:t>
      </w:r>
    </w:p>
    <w:sectPr w:rsidR="00144DEB" w:rsidRPr="00326F78" w:rsidSect="005D18F2">
      <w:headerReference w:type="default" r:id="rId17"/>
      <w:footerReference w:type="default" r:id="rId18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35A19" w14:textId="77777777" w:rsidR="00951004" w:rsidRDefault="00951004" w:rsidP="00182434">
      <w:pPr>
        <w:spacing w:after="0" w:line="240" w:lineRule="auto"/>
      </w:pPr>
      <w:r>
        <w:separator/>
      </w:r>
    </w:p>
  </w:endnote>
  <w:endnote w:type="continuationSeparator" w:id="0">
    <w:p w14:paraId="046069A7" w14:textId="77777777" w:rsidR="00951004" w:rsidRDefault="00951004" w:rsidP="0018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9E5A" w14:textId="14986A7C" w:rsidR="00D50210" w:rsidRPr="00D50210" w:rsidRDefault="005D18F2" w:rsidP="00D50210">
    <w:pPr>
      <w:pStyle w:val="Footer"/>
      <w:rPr>
        <w:sz w:val="20"/>
        <w:szCs w:val="20"/>
      </w:rPr>
    </w:pPr>
    <w:r w:rsidRPr="00D50210">
      <w:rPr>
        <w:sz w:val="20"/>
        <w:szCs w:val="20"/>
      </w:rPr>
      <w:fldChar w:fldCharType="begin"/>
    </w:r>
    <w:r w:rsidRPr="00D50210">
      <w:rPr>
        <w:sz w:val="20"/>
        <w:szCs w:val="20"/>
      </w:rPr>
      <w:instrText xml:space="preserve"> FILENAME   \* MERGEFORMAT </w:instrText>
    </w:r>
    <w:r w:rsidRPr="00D50210">
      <w:rPr>
        <w:sz w:val="20"/>
        <w:szCs w:val="20"/>
      </w:rPr>
      <w:fldChar w:fldCharType="separate"/>
    </w:r>
    <w:r w:rsidR="006F3E56">
      <w:rPr>
        <w:noProof/>
        <w:sz w:val="20"/>
        <w:szCs w:val="20"/>
      </w:rPr>
      <w:t>Enabling Single Motion Mode with Twin Drive v1.docx</w:t>
    </w:r>
    <w:r w:rsidRPr="00D50210">
      <w:rPr>
        <w:noProof/>
        <w:sz w:val="20"/>
        <w:szCs w:val="20"/>
      </w:rPr>
      <w:fldChar w:fldCharType="end"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  <w:t xml:space="preserve">  </w:t>
    </w:r>
    <w:sdt>
      <w:sdtPr>
        <w:rPr>
          <w:sz w:val="20"/>
          <w:szCs w:val="20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D50210" w:rsidRPr="00D50210">
          <w:rPr>
            <w:sz w:val="20"/>
            <w:szCs w:val="20"/>
          </w:rPr>
          <w:t xml:space="preserve">Page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PAGE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  <w:r w:rsidR="00D50210" w:rsidRPr="00D50210">
          <w:rPr>
            <w:sz w:val="20"/>
            <w:szCs w:val="20"/>
          </w:rPr>
          <w:t xml:space="preserve"> of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NUMPAGES 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</w:sdtContent>
    </w:sdt>
  </w:p>
  <w:p w14:paraId="582BAAED" w14:textId="42B9124D" w:rsidR="00326F78" w:rsidRPr="00D50210" w:rsidRDefault="00566EF2" w:rsidP="00326F78">
    <w:pPr>
      <w:pStyle w:val="Footer"/>
      <w:tabs>
        <w:tab w:val="clear" w:pos="9360"/>
        <w:tab w:val="left" w:pos="4680"/>
      </w:tabs>
      <w:rPr>
        <w:sz w:val="20"/>
        <w:szCs w:val="20"/>
      </w:rPr>
    </w:pPr>
    <w:r>
      <w:rPr>
        <w:noProof/>
        <w:sz w:val="20"/>
        <w:szCs w:val="20"/>
      </w:rPr>
      <w:t>3/11/2022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82634" w14:textId="77777777" w:rsidR="00951004" w:rsidRDefault="00951004" w:rsidP="00182434">
      <w:pPr>
        <w:spacing w:after="0" w:line="240" w:lineRule="auto"/>
      </w:pPr>
      <w:r>
        <w:separator/>
      </w:r>
    </w:p>
  </w:footnote>
  <w:footnote w:type="continuationSeparator" w:id="0">
    <w:p w14:paraId="633664C8" w14:textId="77777777" w:rsidR="00951004" w:rsidRDefault="00951004" w:rsidP="0018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BDD89" w14:textId="77777777" w:rsidR="00326F78" w:rsidRDefault="00326F78" w:rsidP="00326F78">
    <w:pPr>
      <w:pStyle w:val="Header"/>
      <w:rPr>
        <w:highlight w:val="lightGray"/>
      </w:rPr>
    </w:pPr>
    <w:r w:rsidRPr="00326F78">
      <w:rPr>
        <w:noProof/>
      </w:rPr>
      <w:drawing>
        <wp:anchor distT="0" distB="0" distL="114300" distR="114300" simplePos="0" relativeHeight="251658240" behindDoc="0" locked="0" layoutInCell="1" allowOverlap="1" wp14:anchorId="043052A1" wp14:editId="4CDEA5E8">
          <wp:simplePos x="0" y="0"/>
          <wp:positionH relativeFrom="margin">
            <wp:posOffset>245790</wp:posOffset>
          </wp:positionH>
          <wp:positionV relativeFrom="paragraph">
            <wp:posOffset>7735</wp:posOffset>
          </wp:positionV>
          <wp:extent cx="2377440" cy="790575"/>
          <wp:effectExtent l="0" t="0" r="3810" b="9525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Yaskawa-Partner-Prog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7EC309" w14:textId="77777777" w:rsidR="00326F78" w:rsidRDefault="00326F78" w:rsidP="00326F78">
    <w:pPr>
      <w:spacing w:after="0" w:line="240" w:lineRule="auto"/>
      <w:rPr>
        <w:sz w:val="20"/>
        <w:szCs w:val="20"/>
        <w:highlight w:val="lightGray"/>
      </w:rPr>
    </w:pPr>
  </w:p>
  <w:p w14:paraId="160D0A30" w14:textId="248D2AC8" w:rsidR="00421F54" w:rsidRDefault="00326F78" w:rsidP="00326F78">
    <w:pPr>
      <w:spacing w:after="0" w:line="240" w:lineRule="auto"/>
      <w:rPr>
        <w:sz w:val="20"/>
        <w:szCs w:val="20"/>
      </w:rPr>
    </w:pPr>
    <w:r w:rsidRPr="00326F78">
      <w:rPr>
        <w:sz w:val="20"/>
        <w:szCs w:val="20"/>
      </w:rPr>
      <w:t xml:space="preserve">This document captures ideas, experiences, and informal recommendations from the Yaskawa Partner Support team. It is meant to augment – not supersede manuals or documentation from motoman.com. Please contact the Partner Support team at </w:t>
    </w:r>
    <w:hyperlink r:id="rId2" w:history="1">
      <w:r w:rsidRPr="00326F78">
        <w:rPr>
          <w:rStyle w:val="Hyperlink"/>
          <w:sz w:val="20"/>
          <w:szCs w:val="20"/>
        </w:rPr>
        <w:t>partnersupport@motoman.com</w:t>
      </w:r>
    </w:hyperlink>
    <w:r w:rsidRPr="00326F78">
      <w:rPr>
        <w:sz w:val="20"/>
        <w:szCs w:val="20"/>
      </w:rPr>
      <w:t xml:space="preserve"> for updates or clarification.</w:t>
    </w:r>
  </w:p>
  <w:p w14:paraId="0D4C85B8" w14:textId="77777777" w:rsidR="0050120F" w:rsidRPr="00326F78" w:rsidRDefault="0050120F" w:rsidP="00326F78">
    <w:pPr>
      <w:spacing w:after="0" w:line="24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2FF6"/>
    <w:multiLevelType w:val="hybridMultilevel"/>
    <w:tmpl w:val="4E543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01101"/>
    <w:multiLevelType w:val="hybridMultilevel"/>
    <w:tmpl w:val="F3B0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41"/>
    <w:rsid w:val="0001785F"/>
    <w:rsid w:val="00025CC6"/>
    <w:rsid w:val="00044275"/>
    <w:rsid w:val="000552D4"/>
    <w:rsid w:val="00057A38"/>
    <w:rsid w:val="0006184A"/>
    <w:rsid w:val="00070B5E"/>
    <w:rsid w:val="0008488D"/>
    <w:rsid w:val="000A0015"/>
    <w:rsid w:val="000B0698"/>
    <w:rsid w:val="000C4CAB"/>
    <w:rsid w:val="000F0E6E"/>
    <w:rsid w:val="000F1D24"/>
    <w:rsid w:val="000F7040"/>
    <w:rsid w:val="00107339"/>
    <w:rsid w:val="0011236F"/>
    <w:rsid w:val="0011410A"/>
    <w:rsid w:val="00126D33"/>
    <w:rsid w:val="001333F8"/>
    <w:rsid w:val="00134834"/>
    <w:rsid w:val="00144DEB"/>
    <w:rsid w:val="00151A3B"/>
    <w:rsid w:val="001557E1"/>
    <w:rsid w:val="0017400A"/>
    <w:rsid w:val="00175E68"/>
    <w:rsid w:val="00182434"/>
    <w:rsid w:val="001A0D1E"/>
    <w:rsid w:val="001C1927"/>
    <w:rsid w:val="001C66FD"/>
    <w:rsid w:val="001E0BA7"/>
    <w:rsid w:val="001E3BA6"/>
    <w:rsid w:val="001F0938"/>
    <w:rsid w:val="00200D8C"/>
    <w:rsid w:val="00214C86"/>
    <w:rsid w:val="0023396A"/>
    <w:rsid w:val="00241522"/>
    <w:rsid w:val="002425B7"/>
    <w:rsid w:val="00273C07"/>
    <w:rsid w:val="002876CD"/>
    <w:rsid w:val="002B1226"/>
    <w:rsid w:val="002B5599"/>
    <w:rsid w:val="002C1BE6"/>
    <w:rsid w:val="002C7866"/>
    <w:rsid w:val="002D2C09"/>
    <w:rsid w:val="002D37B7"/>
    <w:rsid w:val="002E7959"/>
    <w:rsid w:val="002E7CBB"/>
    <w:rsid w:val="002F05F0"/>
    <w:rsid w:val="00323640"/>
    <w:rsid w:val="00326F78"/>
    <w:rsid w:val="00335C54"/>
    <w:rsid w:val="00336156"/>
    <w:rsid w:val="00347FED"/>
    <w:rsid w:val="0035180A"/>
    <w:rsid w:val="00353D5C"/>
    <w:rsid w:val="003556AC"/>
    <w:rsid w:val="003849D9"/>
    <w:rsid w:val="003952E8"/>
    <w:rsid w:val="003D064D"/>
    <w:rsid w:val="003E4B39"/>
    <w:rsid w:val="003E5F2A"/>
    <w:rsid w:val="003F4B63"/>
    <w:rsid w:val="00420622"/>
    <w:rsid w:val="00421F54"/>
    <w:rsid w:val="004264BC"/>
    <w:rsid w:val="00435895"/>
    <w:rsid w:val="00467BED"/>
    <w:rsid w:val="00470D41"/>
    <w:rsid w:val="00491741"/>
    <w:rsid w:val="004A4FBD"/>
    <w:rsid w:val="004B4346"/>
    <w:rsid w:val="004F1FBF"/>
    <w:rsid w:val="004F3412"/>
    <w:rsid w:val="0050120F"/>
    <w:rsid w:val="00501844"/>
    <w:rsid w:val="005031F1"/>
    <w:rsid w:val="00525269"/>
    <w:rsid w:val="005260E7"/>
    <w:rsid w:val="00526CE9"/>
    <w:rsid w:val="00553A39"/>
    <w:rsid w:val="005559DB"/>
    <w:rsid w:val="00556B6C"/>
    <w:rsid w:val="00566EF2"/>
    <w:rsid w:val="00573DB7"/>
    <w:rsid w:val="0059127F"/>
    <w:rsid w:val="005A2E5F"/>
    <w:rsid w:val="005C403A"/>
    <w:rsid w:val="005D18F2"/>
    <w:rsid w:val="005E233A"/>
    <w:rsid w:val="00603C60"/>
    <w:rsid w:val="0062614F"/>
    <w:rsid w:val="00626E8C"/>
    <w:rsid w:val="0064264C"/>
    <w:rsid w:val="006722B3"/>
    <w:rsid w:val="00680B10"/>
    <w:rsid w:val="006863CF"/>
    <w:rsid w:val="00691CB9"/>
    <w:rsid w:val="006B6C7D"/>
    <w:rsid w:val="006D4DE5"/>
    <w:rsid w:val="006E05DE"/>
    <w:rsid w:val="006F3E56"/>
    <w:rsid w:val="007018F5"/>
    <w:rsid w:val="00736A7C"/>
    <w:rsid w:val="00741935"/>
    <w:rsid w:val="00766BD2"/>
    <w:rsid w:val="00772F01"/>
    <w:rsid w:val="00774547"/>
    <w:rsid w:val="007830C7"/>
    <w:rsid w:val="007932DB"/>
    <w:rsid w:val="007B2FF7"/>
    <w:rsid w:val="007B76A2"/>
    <w:rsid w:val="007D547D"/>
    <w:rsid w:val="007E0CC4"/>
    <w:rsid w:val="007E399A"/>
    <w:rsid w:val="008128D8"/>
    <w:rsid w:val="00833E9C"/>
    <w:rsid w:val="0087370C"/>
    <w:rsid w:val="0089170E"/>
    <w:rsid w:val="00901BA1"/>
    <w:rsid w:val="00940AE0"/>
    <w:rsid w:val="00951004"/>
    <w:rsid w:val="00951FCF"/>
    <w:rsid w:val="009803F2"/>
    <w:rsid w:val="009A62EB"/>
    <w:rsid w:val="009C508B"/>
    <w:rsid w:val="009C7970"/>
    <w:rsid w:val="009D2108"/>
    <w:rsid w:val="009D6123"/>
    <w:rsid w:val="009E6813"/>
    <w:rsid w:val="009F5B34"/>
    <w:rsid w:val="00A044A1"/>
    <w:rsid w:val="00A2226D"/>
    <w:rsid w:val="00A22DA5"/>
    <w:rsid w:val="00A428B5"/>
    <w:rsid w:val="00A52EBA"/>
    <w:rsid w:val="00A624E7"/>
    <w:rsid w:val="00A62820"/>
    <w:rsid w:val="00AB4955"/>
    <w:rsid w:val="00AC7813"/>
    <w:rsid w:val="00AD360E"/>
    <w:rsid w:val="00B107AB"/>
    <w:rsid w:val="00B17354"/>
    <w:rsid w:val="00B340DE"/>
    <w:rsid w:val="00B520E8"/>
    <w:rsid w:val="00B56C8F"/>
    <w:rsid w:val="00B63027"/>
    <w:rsid w:val="00B831F2"/>
    <w:rsid w:val="00BA35EA"/>
    <w:rsid w:val="00BB5FD7"/>
    <w:rsid w:val="00BB66FB"/>
    <w:rsid w:val="00BC2F85"/>
    <w:rsid w:val="00BD62BF"/>
    <w:rsid w:val="00C15897"/>
    <w:rsid w:val="00C22B4E"/>
    <w:rsid w:val="00C37BCD"/>
    <w:rsid w:val="00C655BB"/>
    <w:rsid w:val="00C86B42"/>
    <w:rsid w:val="00C913E2"/>
    <w:rsid w:val="00CA7F10"/>
    <w:rsid w:val="00CB6856"/>
    <w:rsid w:val="00CC0BDC"/>
    <w:rsid w:val="00CD499E"/>
    <w:rsid w:val="00CD4AD1"/>
    <w:rsid w:val="00CD7C4C"/>
    <w:rsid w:val="00CE0E26"/>
    <w:rsid w:val="00CF2AA6"/>
    <w:rsid w:val="00D1755D"/>
    <w:rsid w:val="00D33FB0"/>
    <w:rsid w:val="00D50210"/>
    <w:rsid w:val="00D8278E"/>
    <w:rsid w:val="00DB0491"/>
    <w:rsid w:val="00DC5A1C"/>
    <w:rsid w:val="00DC67A4"/>
    <w:rsid w:val="00DD59EB"/>
    <w:rsid w:val="00E06E49"/>
    <w:rsid w:val="00E06F3E"/>
    <w:rsid w:val="00E12086"/>
    <w:rsid w:val="00E1580C"/>
    <w:rsid w:val="00E26440"/>
    <w:rsid w:val="00E458EE"/>
    <w:rsid w:val="00E55F13"/>
    <w:rsid w:val="00E57D07"/>
    <w:rsid w:val="00E6284E"/>
    <w:rsid w:val="00E67D7D"/>
    <w:rsid w:val="00E73F1C"/>
    <w:rsid w:val="00E751BF"/>
    <w:rsid w:val="00E922C0"/>
    <w:rsid w:val="00ED052B"/>
    <w:rsid w:val="00ED4288"/>
    <w:rsid w:val="00F02BEF"/>
    <w:rsid w:val="00F14AE1"/>
    <w:rsid w:val="00F1577B"/>
    <w:rsid w:val="00F2717B"/>
    <w:rsid w:val="00F312BC"/>
    <w:rsid w:val="00F3481B"/>
    <w:rsid w:val="00F6042D"/>
    <w:rsid w:val="00F61841"/>
    <w:rsid w:val="00F66144"/>
    <w:rsid w:val="00F701D9"/>
    <w:rsid w:val="00F94CDC"/>
    <w:rsid w:val="00FC3B05"/>
    <w:rsid w:val="00FD2227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EC737"/>
  <w15:chartTrackingRefBased/>
  <w15:docId w15:val="{C3CB76DA-F712-4B99-A5EB-20FB2406E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BED"/>
  </w:style>
  <w:style w:type="paragraph" w:styleId="Heading1">
    <w:name w:val="heading 1"/>
    <w:basedOn w:val="Normal"/>
    <w:next w:val="Normal"/>
    <w:link w:val="Heading1Char"/>
    <w:uiPriority w:val="9"/>
    <w:qFormat/>
    <w:rsid w:val="00501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A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4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18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01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10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7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7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7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A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14A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D49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34"/>
  </w:style>
  <w:style w:type="paragraph" w:styleId="Footer">
    <w:name w:val="footer"/>
    <w:basedOn w:val="Normal"/>
    <w:link w:val="Foot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34"/>
  </w:style>
  <w:style w:type="paragraph" w:styleId="TOCHeading">
    <w:name w:val="TOC Heading"/>
    <w:basedOn w:val="Heading1"/>
    <w:next w:val="Normal"/>
    <w:uiPriority w:val="39"/>
    <w:unhideWhenUsed/>
    <w:qFormat/>
    <w:rsid w:val="00175E6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75E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5E68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5E23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73DB7"/>
    <w:pPr>
      <w:ind w:left="720"/>
      <w:contextualSpacing/>
    </w:pPr>
  </w:style>
  <w:style w:type="table" w:styleId="TableGrid">
    <w:name w:val="Table Grid"/>
    <w:basedOn w:val="TableNormal"/>
    <w:uiPriority w:val="39"/>
    <w:rsid w:val="00A4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264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264BC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C913E2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26F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tnersupport@motoman.com" TargetMode="External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winke\Documents\doc\whitepapers\finalDrafts\Partner%20Support%20Document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D637B-72B8-4297-94C9-D794F75C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Partner Support Document Template v2.dotx</Template>
  <TotalTime>11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Brandewie</dc:creator>
  <cp:keywords/>
  <dc:description/>
  <cp:lastModifiedBy>Ken Irwin</cp:lastModifiedBy>
  <cp:revision>4</cp:revision>
  <cp:lastPrinted>2022-03-21T19:35:00Z</cp:lastPrinted>
  <dcterms:created xsi:type="dcterms:W3CDTF">2022-03-21T19:25:00Z</dcterms:created>
  <dcterms:modified xsi:type="dcterms:W3CDTF">2022-03-21T19:35:00Z</dcterms:modified>
</cp:coreProperties>
</file>